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3BFD49">
      <w:pPr>
        <w:tabs>
          <w:tab w:val="left" w:pos="643"/>
        </w:tabs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附件：</w:t>
      </w:r>
    </w:p>
    <w:p w14:paraId="247FED59">
      <w:pPr>
        <w:keepNext w:val="0"/>
        <w:keepLines w:val="0"/>
        <w:pageBreakBefore w:val="0"/>
        <w:widowControl w:val="0"/>
        <w:tabs>
          <w:tab w:val="left" w:pos="64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准则宣贯培训班报名回执表</w:t>
      </w:r>
    </w:p>
    <w:tbl>
      <w:tblPr>
        <w:tblStyle w:val="7"/>
        <w:tblpPr w:leftFromText="180" w:rightFromText="180" w:vertAnchor="text" w:horzAnchor="page" w:tblpX="1870" w:tblpY="393"/>
        <w:tblOverlap w:val="never"/>
        <w:tblW w:w="875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8"/>
        <w:gridCol w:w="2"/>
        <w:gridCol w:w="810"/>
        <w:gridCol w:w="1087"/>
        <w:gridCol w:w="2287"/>
        <w:gridCol w:w="1509"/>
        <w:gridCol w:w="780"/>
        <w:gridCol w:w="780"/>
      </w:tblGrid>
      <w:tr w14:paraId="646A7B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exact"/>
        </w:trPr>
        <w:tc>
          <w:tcPr>
            <w:tcW w:w="1498" w:type="dxa"/>
            <w:noWrap w:val="0"/>
            <w:vAlign w:val="center"/>
          </w:tcPr>
          <w:p w14:paraId="62B6E9F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atLeast"/>
              <w:ind w:right="0" w:rightChars="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8"/>
                <w:szCs w:val="28"/>
                <w:vertAlign w:val="baseline"/>
                <w:lang w:val="en-US" w:eastAsia="zh-CN"/>
              </w:rPr>
              <w:t>单位名称</w:t>
            </w:r>
          </w:p>
        </w:tc>
        <w:tc>
          <w:tcPr>
            <w:tcW w:w="7255" w:type="dxa"/>
            <w:gridSpan w:val="7"/>
            <w:noWrap w:val="0"/>
            <w:vAlign w:val="center"/>
          </w:tcPr>
          <w:p w14:paraId="06EC733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atLeast"/>
              <w:ind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245281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exact"/>
        </w:trPr>
        <w:tc>
          <w:tcPr>
            <w:tcW w:w="1498" w:type="dxa"/>
            <w:noWrap w:val="0"/>
            <w:vAlign w:val="center"/>
          </w:tcPr>
          <w:p w14:paraId="01E2857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35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atLeast"/>
              <w:ind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8"/>
                <w:szCs w:val="28"/>
                <w:vertAlign w:val="baseline"/>
                <w:lang w:val="en-US" w:eastAsia="zh-CN"/>
              </w:rPr>
              <w:t>联系人</w:t>
            </w:r>
          </w:p>
        </w:tc>
        <w:tc>
          <w:tcPr>
            <w:tcW w:w="4186" w:type="dxa"/>
            <w:gridSpan w:val="4"/>
            <w:noWrap w:val="0"/>
            <w:vAlign w:val="center"/>
          </w:tcPr>
          <w:p w14:paraId="46B8BA9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atLeast"/>
              <w:ind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09" w:type="dxa"/>
            <w:noWrap w:val="0"/>
            <w:vAlign w:val="center"/>
          </w:tcPr>
          <w:p w14:paraId="7843790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atLeast"/>
              <w:ind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8"/>
                <w:szCs w:val="28"/>
                <w:vertAlign w:val="baseline"/>
                <w:lang w:val="en-US" w:eastAsia="zh-CN"/>
              </w:rPr>
              <w:t>电话</w:t>
            </w:r>
          </w:p>
        </w:tc>
        <w:tc>
          <w:tcPr>
            <w:tcW w:w="1560" w:type="dxa"/>
            <w:gridSpan w:val="2"/>
            <w:noWrap w:val="0"/>
            <w:vAlign w:val="center"/>
          </w:tcPr>
          <w:p w14:paraId="3434088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35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atLeast"/>
              <w:ind w:right="0" w:right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8"/>
                <w:szCs w:val="28"/>
                <w:vertAlign w:val="baseline"/>
                <w:lang w:val="en-US" w:eastAsia="zh-CN"/>
              </w:rPr>
              <w:tab/>
            </w:r>
          </w:p>
        </w:tc>
      </w:tr>
      <w:tr w14:paraId="548460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1498" w:type="dxa"/>
            <w:vMerge w:val="restart"/>
            <w:noWrap w:val="0"/>
            <w:vAlign w:val="center"/>
          </w:tcPr>
          <w:p w14:paraId="7B77CE1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atLeast"/>
              <w:ind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8"/>
                <w:szCs w:val="28"/>
                <w:vertAlign w:val="baseline"/>
                <w:lang w:val="en-US" w:eastAsia="zh-CN"/>
              </w:rPr>
              <w:t>姓名</w:t>
            </w:r>
          </w:p>
        </w:tc>
        <w:tc>
          <w:tcPr>
            <w:tcW w:w="812" w:type="dxa"/>
            <w:gridSpan w:val="2"/>
            <w:vMerge w:val="restart"/>
            <w:noWrap w:val="0"/>
            <w:vAlign w:val="center"/>
          </w:tcPr>
          <w:p w14:paraId="7088558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37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atLeast"/>
              <w:ind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8"/>
                <w:szCs w:val="28"/>
                <w:vertAlign w:val="baseline"/>
                <w:lang w:val="en-US" w:eastAsia="zh-CN"/>
              </w:rPr>
              <w:t>性别</w:t>
            </w:r>
          </w:p>
        </w:tc>
        <w:tc>
          <w:tcPr>
            <w:tcW w:w="3374" w:type="dxa"/>
            <w:gridSpan w:val="2"/>
            <w:vMerge w:val="restart"/>
            <w:noWrap w:val="0"/>
            <w:vAlign w:val="center"/>
          </w:tcPr>
          <w:p w14:paraId="7F18687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atLeast"/>
              <w:ind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8"/>
                <w:szCs w:val="28"/>
                <w:vertAlign w:val="baseline"/>
                <w:lang w:val="en-US" w:eastAsia="zh-CN"/>
              </w:rPr>
              <w:t>部门及职务</w:t>
            </w:r>
          </w:p>
        </w:tc>
        <w:tc>
          <w:tcPr>
            <w:tcW w:w="1509" w:type="dxa"/>
            <w:vMerge w:val="restart"/>
            <w:noWrap w:val="0"/>
            <w:vAlign w:val="center"/>
          </w:tcPr>
          <w:p w14:paraId="408FAC9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atLeast"/>
              <w:ind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8"/>
                <w:szCs w:val="28"/>
                <w:vertAlign w:val="baseline"/>
                <w:lang w:val="en-US" w:eastAsia="zh-CN"/>
              </w:rPr>
              <w:t>联系</w:t>
            </w:r>
          </w:p>
          <w:p w14:paraId="0E8462F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atLeast"/>
              <w:ind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8"/>
                <w:szCs w:val="28"/>
                <w:vertAlign w:val="baseline"/>
                <w:lang w:val="en-US" w:eastAsia="zh-CN"/>
              </w:rPr>
              <w:t>电话</w:t>
            </w:r>
          </w:p>
        </w:tc>
        <w:tc>
          <w:tcPr>
            <w:tcW w:w="1560" w:type="dxa"/>
            <w:gridSpan w:val="2"/>
            <w:noWrap w:val="0"/>
            <w:vAlign w:val="center"/>
          </w:tcPr>
          <w:p w14:paraId="06D8B01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atLeast"/>
              <w:ind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8"/>
                <w:szCs w:val="28"/>
                <w:vertAlign w:val="baseline"/>
                <w:lang w:val="en-US" w:eastAsia="zh-CN"/>
              </w:rPr>
              <w:t>住宿要求</w:t>
            </w:r>
          </w:p>
        </w:tc>
      </w:tr>
      <w:tr w14:paraId="39158B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1498" w:type="dxa"/>
            <w:vMerge w:val="continue"/>
            <w:noWrap w:val="0"/>
            <w:vAlign w:val="center"/>
          </w:tcPr>
          <w:p w14:paraId="783D7E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atLeast"/>
              <w:ind w:right="0" w:rightChars="0"/>
              <w:jc w:val="center"/>
              <w:textAlignment w:val="auto"/>
              <w:outlineLvl w:val="9"/>
            </w:pPr>
          </w:p>
        </w:tc>
        <w:tc>
          <w:tcPr>
            <w:tcW w:w="812" w:type="dxa"/>
            <w:gridSpan w:val="2"/>
            <w:vMerge w:val="continue"/>
            <w:noWrap w:val="0"/>
            <w:vAlign w:val="center"/>
          </w:tcPr>
          <w:p w14:paraId="58A2A7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atLeast"/>
              <w:ind w:right="0" w:rightChars="0"/>
              <w:jc w:val="center"/>
              <w:textAlignment w:val="auto"/>
              <w:outlineLvl w:val="9"/>
            </w:pPr>
          </w:p>
        </w:tc>
        <w:tc>
          <w:tcPr>
            <w:tcW w:w="3374" w:type="dxa"/>
            <w:gridSpan w:val="2"/>
            <w:vMerge w:val="continue"/>
            <w:noWrap w:val="0"/>
            <w:vAlign w:val="center"/>
          </w:tcPr>
          <w:p w14:paraId="3C922F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atLeast"/>
              <w:ind w:right="0" w:rightChars="0"/>
              <w:jc w:val="center"/>
              <w:textAlignment w:val="auto"/>
              <w:outlineLvl w:val="9"/>
            </w:pPr>
          </w:p>
        </w:tc>
        <w:tc>
          <w:tcPr>
            <w:tcW w:w="1509" w:type="dxa"/>
            <w:vMerge w:val="continue"/>
            <w:noWrap w:val="0"/>
            <w:vAlign w:val="center"/>
          </w:tcPr>
          <w:p w14:paraId="3447F7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atLeast"/>
              <w:ind w:right="0" w:rightChars="0"/>
              <w:jc w:val="center"/>
              <w:textAlignment w:val="auto"/>
              <w:outlineLvl w:val="9"/>
            </w:pPr>
          </w:p>
        </w:tc>
        <w:tc>
          <w:tcPr>
            <w:tcW w:w="780" w:type="dxa"/>
            <w:noWrap w:val="0"/>
            <w:vAlign w:val="center"/>
          </w:tcPr>
          <w:p w14:paraId="52E10C1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8"/>
                <w:szCs w:val="28"/>
                <w:vertAlign w:val="baseline"/>
                <w:lang w:val="en-US" w:eastAsia="zh-CN"/>
              </w:rPr>
              <w:t>标间合住</w:t>
            </w:r>
          </w:p>
        </w:tc>
        <w:tc>
          <w:tcPr>
            <w:tcW w:w="780" w:type="dxa"/>
            <w:noWrap w:val="0"/>
            <w:vAlign w:val="center"/>
          </w:tcPr>
          <w:p w14:paraId="735213E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8"/>
                <w:szCs w:val="28"/>
                <w:vertAlign w:val="baseline"/>
                <w:lang w:val="en-US" w:eastAsia="zh-CN"/>
              </w:rPr>
              <w:t>单住</w:t>
            </w:r>
          </w:p>
        </w:tc>
      </w:tr>
      <w:tr w14:paraId="27055D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498" w:type="dxa"/>
            <w:noWrap w:val="0"/>
            <w:vAlign w:val="center"/>
          </w:tcPr>
          <w:p w14:paraId="20922C5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atLeast"/>
              <w:ind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12" w:type="dxa"/>
            <w:gridSpan w:val="2"/>
            <w:noWrap w:val="0"/>
            <w:vAlign w:val="center"/>
          </w:tcPr>
          <w:p w14:paraId="2686F23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atLeast"/>
              <w:ind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374" w:type="dxa"/>
            <w:gridSpan w:val="2"/>
            <w:noWrap w:val="0"/>
            <w:vAlign w:val="center"/>
          </w:tcPr>
          <w:p w14:paraId="7C609C6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atLeast"/>
              <w:ind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09" w:type="dxa"/>
            <w:noWrap w:val="0"/>
            <w:vAlign w:val="center"/>
          </w:tcPr>
          <w:p w14:paraId="45D7476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atLeast"/>
              <w:ind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80" w:type="dxa"/>
            <w:noWrap w:val="0"/>
            <w:vAlign w:val="center"/>
          </w:tcPr>
          <w:p w14:paraId="679F7CB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atLeast"/>
              <w:ind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80" w:type="dxa"/>
            <w:noWrap w:val="0"/>
            <w:vAlign w:val="center"/>
          </w:tcPr>
          <w:p w14:paraId="1A3FEE1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atLeast"/>
              <w:ind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73552F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498" w:type="dxa"/>
            <w:noWrap w:val="0"/>
            <w:vAlign w:val="center"/>
          </w:tcPr>
          <w:p w14:paraId="739D961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atLeast"/>
              <w:ind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12" w:type="dxa"/>
            <w:gridSpan w:val="2"/>
            <w:noWrap w:val="0"/>
            <w:vAlign w:val="center"/>
          </w:tcPr>
          <w:p w14:paraId="49DBC68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atLeast"/>
              <w:ind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374" w:type="dxa"/>
            <w:gridSpan w:val="2"/>
            <w:noWrap w:val="0"/>
            <w:vAlign w:val="center"/>
          </w:tcPr>
          <w:p w14:paraId="4BDEEAE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atLeast"/>
              <w:ind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09" w:type="dxa"/>
            <w:noWrap w:val="0"/>
            <w:vAlign w:val="center"/>
          </w:tcPr>
          <w:p w14:paraId="1B803CB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atLeast"/>
              <w:ind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80" w:type="dxa"/>
            <w:noWrap w:val="0"/>
            <w:vAlign w:val="center"/>
          </w:tcPr>
          <w:p w14:paraId="7C18628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atLeast"/>
              <w:ind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80" w:type="dxa"/>
            <w:noWrap w:val="0"/>
            <w:vAlign w:val="center"/>
          </w:tcPr>
          <w:p w14:paraId="4EC5FB4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atLeast"/>
              <w:ind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45BE98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498" w:type="dxa"/>
            <w:noWrap w:val="0"/>
            <w:vAlign w:val="center"/>
          </w:tcPr>
          <w:p w14:paraId="403BC34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atLeast"/>
              <w:ind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12" w:type="dxa"/>
            <w:gridSpan w:val="2"/>
            <w:noWrap w:val="0"/>
            <w:vAlign w:val="center"/>
          </w:tcPr>
          <w:p w14:paraId="78B9E28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atLeast"/>
              <w:ind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374" w:type="dxa"/>
            <w:gridSpan w:val="2"/>
            <w:noWrap w:val="0"/>
            <w:vAlign w:val="center"/>
          </w:tcPr>
          <w:p w14:paraId="0AF16C8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atLeast"/>
              <w:ind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09" w:type="dxa"/>
            <w:noWrap w:val="0"/>
            <w:vAlign w:val="center"/>
          </w:tcPr>
          <w:p w14:paraId="15B0738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atLeast"/>
              <w:ind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80" w:type="dxa"/>
            <w:noWrap w:val="0"/>
            <w:vAlign w:val="center"/>
          </w:tcPr>
          <w:p w14:paraId="7695D59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atLeast"/>
              <w:ind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80" w:type="dxa"/>
            <w:noWrap w:val="0"/>
            <w:vAlign w:val="center"/>
          </w:tcPr>
          <w:p w14:paraId="7AB3CCD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atLeast"/>
              <w:ind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2024BB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498" w:type="dxa"/>
            <w:noWrap w:val="0"/>
            <w:vAlign w:val="center"/>
          </w:tcPr>
          <w:p w14:paraId="2BA54EF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atLeast"/>
              <w:ind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12" w:type="dxa"/>
            <w:gridSpan w:val="2"/>
            <w:noWrap w:val="0"/>
            <w:vAlign w:val="center"/>
          </w:tcPr>
          <w:p w14:paraId="0976AFE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atLeast"/>
              <w:ind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374" w:type="dxa"/>
            <w:gridSpan w:val="2"/>
            <w:noWrap w:val="0"/>
            <w:vAlign w:val="center"/>
          </w:tcPr>
          <w:p w14:paraId="17BB552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atLeast"/>
              <w:ind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09" w:type="dxa"/>
            <w:noWrap w:val="0"/>
            <w:vAlign w:val="center"/>
          </w:tcPr>
          <w:p w14:paraId="7FDF095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atLeast"/>
              <w:ind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80" w:type="dxa"/>
            <w:noWrap w:val="0"/>
            <w:vAlign w:val="center"/>
          </w:tcPr>
          <w:p w14:paraId="30B05C0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atLeast"/>
              <w:ind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80" w:type="dxa"/>
            <w:noWrap w:val="0"/>
            <w:vAlign w:val="center"/>
          </w:tcPr>
          <w:p w14:paraId="6A478E9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atLeast"/>
              <w:ind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5E5E84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498" w:type="dxa"/>
            <w:noWrap w:val="0"/>
            <w:vAlign w:val="center"/>
          </w:tcPr>
          <w:p w14:paraId="7BB7F3F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atLeast"/>
              <w:ind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12" w:type="dxa"/>
            <w:gridSpan w:val="2"/>
            <w:noWrap w:val="0"/>
            <w:vAlign w:val="center"/>
          </w:tcPr>
          <w:p w14:paraId="353C48E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atLeast"/>
              <w:ind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374" w:type="dxa"/>
            <w:gridSpan w:val="2"/>
            <w:noWrap w:val="0"/>
            <w:vAlign w:val="center"/>
          </w:tcPr>
          <w:p w14:paraId="045917A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atLeast"/>
              <w:ind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09" w:type="dxa"/>
            <w:noWrap w:val="0"/>
            <w:vAlign w:val="center"/>
          </w:tcPr>
          <w:p w14:paraId="6343090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atLeast"/>
              <w:ind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80" w:type="dxa"/>
            <w:noWrap w:val="0"/>
            <w:vAlign w:val="center"/>
          </w:tcPr>
          <w:p w14:paraId="01D4039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atLeast"/>
              <w:ind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80" w:type="dxa"/>
            <w:noWrap w:val="0"/>
            <w:vAlign w:val="center"/>
          </w:tcPr>
          <w:p w14:paraId="7A097F9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atLeast"/>
              <w:ind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501895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498" w:type="dxa"/>
            <w:tcBorders>
              <w:bottom w:val="single" w:color="auto" w:sz="4" w:space="0"/>
            </w:tcBorders>
            <w:noWrap w:val="0"/>
            <w:vAlign w:val="center"/>
          </w:tcPr>
          <w:p w14:paraId="64C88FA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atLeast"/>
              <w:ind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1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1BB0EEC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atLeast"/>
              <w:ind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374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0BFAE66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atLeast"/>
              <w:ind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09" w:type="dxa"/>
            <w:tcBorders>
              <w:bottom w:val="single" w:color="auto" w:sz="4" w:space="0"/>
            </w:tcBorders>
            <w:noWrap w:val="0"/>
            <w:vAlign w:val="center"/>
          </w:tcPr>
          <w:p w14:paraId="3A16F5C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atLeast"/>
              <w:ind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80" w:type="dxa"/>
            <w:tcBorders>
              <w:bottom w:val="single" w:color="auto" w:sz="4" w:space="0"/>
            </w:tcBorders>
            <w:noWrap w:val="0"/>
            <w:vAlign w:val="center"/>
          </w:tcPr>
          <w:p w14:paraId="56E65A5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atLeast"/>
              <w:ind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80" w:type="dxa"/>
            <w:tcBorders>
              <w:bottom w:val="single" w:color="auto" w:sz="4" w:space="0"/>
            </w:tcBorders>
            <w:noWrap w:val="0"/>
            <w:vAlign w:val="center"/>
          </w:tcPr>
          <w:p w14:paraId="36A27A7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atLeast"/>
              <w:ind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16D486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498" w:type="dxa"/>
            <w:tcBorders>
              <w:bottom w:val="single" w:color="auto" w:sz="4" w:space="0"/>
            </w:tcBorders>
            <w:noWrap w:val="0"/>
            <w:vAlign w:val="center"/>
          </w:tcPr>
          <w:p w14:paraId="0AF615D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atLeast"/>
              <w:ind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1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3EB7937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atLeast"/>
              <w:ind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374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2125E32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atLeast"/>
              <w:ind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09" w:type="dxa"/>
            <w:tcBorders>
              <w:bottom w:val="single" w:color="auto" w:sz="4" w:space="0"/>
            </w:tcBorders>
            <w:noWrap w:val="0"/>
            <w:vAlign w:val="center"/>
          </w:tcPr>
          <w:p w14:paraId="0B1276B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atLeast"/>
              <w:ind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80" w:type="dxa"/>
            <w:tcBorders>
              <w:bottom w:val="single" w:color="auto" w:sz="4" w:space="0"/>
            </w:tcBorders>
            <w:noWrap w:val="0"/>
            <w:vAlign w:val="center"/>
          </w:tcPr>
          <w:p w14:paraId="5DA71BD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atLeast"/>
              <w:ind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80" w:type="dxa"/>
            <w:tcBorders>
              <w:bottom w:val="single" w:color="auto" w:sz="4" w:space="0"/>
            </w:tcBorders>
            <w:noWrap w:val="0"/>
            <w:vAlign w:val="center"/>
          </w:tcPr>
          <w:p w14:paraId="5F90BFE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atLeast"/>
              <w:ind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31DA57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49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21D4E89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atLeast"/>
              <w:ind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12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1B4C819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atLeast"/>
              <w:ind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374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74B621F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atLeast"/>
              <w:ind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09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74F90A9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atLeast"/>
              <w:ind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2A8C3D1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atLeast"/>
              <w:ind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3CC1F0E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atLeast"/>
              <w:ind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3FB93D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500" w:type="dxa"/>
            <w:gridSpan w:val="2"/>
            <w:noWrap w:val="0"/>
            <w:vAlign w:val="center"/>
          </w:tcPr>
          <w:p w14:paraId="1B61992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atLeast"/>
              <w:ind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8"/>
                <w:szCs w:val="28"/>
                <w:vertAlign w:val="baseline"/>
                <w:lang w:val="en-US" w:eastAsia="zh-CN"/>
              </w:rPr>
              <w:t>票据类型</w:t>
            </w:r>
          </w:p>
        </w:tc>
        <w:tc>
          <w:tcPr>
            <w:tcW w:w="7253" w:type="dxa"/>
            <w:gridSpan w:val="6"/>
            <w:noWrap w:val="0"/>
            <w:vAlign w:val="center"/>
          </w:tcPr>
          <w:p w14:paraId="7FBD420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atLeast"/>
              <w:ind w:right="0" w:rightChars="0"/>
              <w:jc w:val="left"/>
              <w:textAlignment w:val="auto"/>
              <w:outlineLvl w:val="9"/>
              <w:rPr>
                <w:rFonts w:hint="default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8"/>
                <w:szCs w:val="28"/>
                <w:vertAlign w:val="baseline"/>
                <w:lang w:val="en-US" w:eastAsia="zh-CN"/>
              </w:rPr>
              <w:t>普票（   ）       专票（   ）</w:t>
            </w:r>
          </w:p>
        </w:tc>
      </w:tr>
      <w:tr w14:paraId="37B68B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3" w:hRule="atLeast"/>
        </w:trPr>
        <w:tc>
          <w:tcPr>
            <w:tcW w:w="1500" w:type="dxa"/>
            <w:gridSpan w:val="2"/>
            <w:noWrap w:val="0"/>
            <w:vAlign w:val="center"/>
          </w:tcPr>
          <w:p w14:paraId="3488C26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atLeast"/>
              <w:ind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8"/>
                <w:szCs w:val="28"/>
                <w:vertAlign w:val="baseline"/>
                <w:lang w:val="en-US" w:eastAsia="zh-CN"/>
              </w:rPr>
              <w:t>开票信息</w:t>
            </w:r>
          </w:p>
        </w:tc>
        <w:tc>
          <w:tcPr>
            <w:tcW w:w="7253" w:type="dxa"/>
            <w:gridSpan w:val="6"/>
            <w:noWrap w:val="0"/>
            <w:vAlign w:val="center"/>
          </w:tcPr>
          <w:p w14:paraId="54A55DF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atLeast"/>
              <w:ind w:right="0" w:right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8"/>
                <w:szCs w:val="28"/>
                <w:vertAlign w:val="baseline"/>
                <w:lang w:val="en-US" w:eastAsia="zh-CN"/>
              </w:rPr>
              <w:t>单位全称：</w:t>
            </w:r>
          </w:p>
          <w:p w14:paraId="68301D7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atLeast"/>
              <w:ind w:right="0" w:right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8"/>
                <w:szCs w:val="28"/>
                <w:vertAlign w:val="baseline"/>
                <w:lang w:val="en-US" w:eastAsia="zh-CN"/>
              </w:rPr>
              <w:t>纳税人识别号：</w:t>
            </w:r>
          </w:p>
          <w:p w14:paraId="0EBCC44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atLeas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8"/>
                <w:szCs w:val="28"/>
                <w:vertAlign w:val="baseline"/>
                <w:lang w:val="en-US" w:eastAsia="zh-CN"/>
              </w:rPr>
              <w:t>地址及电话：</w:t>
            </w:r>
          </w:p>
          <w:p w14:paraId="1B40596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atLeas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8"/>
                <w:szCs w:val="28"/>
                <w:vertAlign w:val="baseline"/>
                <w:lang w:val="en-US" w:eastAsia="zh-CN"/>
              </w:rPr>
              <w:t>开户银行及账号：</w:t>
            </w:r>
          </w:p>
          <w:p w14:paraId="399AEB8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atLeas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8"/>
                <w:szCs w:val="28"/>
                <w:vertAlign w:val="baseline"/>
                <w:lang w:val="en-US" w:eastAsia="zh-CN"/>
              </w:rPr>
              <w:t>需备注信息：</w:t>
            </w:r>
          </w:p>
        </w:tc>
      </w:tr>
      <w:tr w14:paraId="7B1EB8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</w:trPr>
        <w:tc>
          <w:tcPr>
            <w:tcW w:w="3397" w:type="dxa"/>
            <w:gridSpan w:val="4"/>
            <w:noWrap w:val="0"/>
            <w:vAlign w:val="center"/>
          </w:tcPr>
          <w:p w14:paraId="3EF6B57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atLeast"/>
              <w:ind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8"/>
                <w:szCs w:val="28"/>
                <w:vertAlign w:val="baseline"/>
                <w:lang w:val="en-US" w:eastAsia="zh-CN"/>
              </w:rPr>
              <w:t>接收电子发票邮箱        （专票、普票均填）</w:t>
            </w:r>
          </w:p>
        </w:tc>
        <w:tc>
          <w:tcPr>
            <w:tcW w:w="5356" w:type="dxa"/>
            <w:gridSpan w:val="4"/>
            <w:noWrap w:val="0"/>
            <w:vAlign w:val="center"/>
          </w:tcPr>
          <w:p w14:paraId="29154E7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atLeast"/>
              <w:ind w:right="0" w:right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 w14:paraId="021C8A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40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注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：</w:t>
      </w:r>
      <w:r>
        <w:rPr>
          <w:rFonts w:hint="eastAsia" w:ascii="仿宋" w:hAnsi="仿宋" w:eastAsia="仿宋" w:cs="仿宋"/>
          <w:sz w:val="28"/>
          <w:szCs w:val="28"/>
        </w:rPr>
        <w:t>（1）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需要住宿的参培人员请</w:t>
      </w:r>
      <w:r>
        <w:rPr>
          <w:rFonts w:hint="eastAsia" w:ascii="仿宋" w:hAnsi="仿宋" w:eastAsia="仿宋" w:cs="仿宋"/>
          <w:sz w:val="28"/>
          <w:szCs w:val="28"/>
        </w:rPr>
        <w:t>在住宿要求栏内打“√”。</w:t>
      </w:r>
    </w:p>
    <w:p w14:paraId="6B5359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1120" w:firstLineChars="4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（2）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请各单位在票据类型相应的（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）内打</w:t>
      </w:r>
      <w:r>
        <w:rPr>
          <w:rFonts w:hint="eastAsia" w:ascii="仿宋" w:hAnsi="仿宋" w:eastAsia="仿宋" w:cs="仿宋"/>
          <w:sz w:val="28"/>
          <w:szCs w:val="28"/>
        </w:rPr>
        <w:t>“√”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。</w:t>
      </w:r>
    </w:p>
    <w:p w14:paraId="01200A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1674" w:leftChars="557" w:hanging="560" w:hangingChars="200"/>
        <w:textAlignment w:val="auto"/>
        <w:rPr>
          <w:rFonts w:hint="eastAsia" w:ascii="仿宋" w:hAnsi="仿宋" w:eastAsia="仿宋" w:cs="仿宋"/>
          <w:kern w:val="2"/>
          <w:sz w:val="11"/>
          <w:szCs w:val="11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（3）</w:t>
      </w:r>
      <w:r>
        <w:rPr>
          <w:rFonts w:hint="eastAsia" w:ascii="仿宋" w:hAnsi="仿宋" w:eastAsia="仿宋" w:cs="仿宋"/>
          <w:spacing w:val="-6"/>
          <w:sz w:val="28"/>
          <w:szCs w:val="28"/>
          <w:lang w:eastAsia="zh-CN"/>
        </w:rPr>
        <w:t>开普票的单位</w:t>
      </w:r>
      <w:r>
        <w:rPr>
          <w:rFonts w:hint="eastAsia" w:ascii="仿宋" w:hAnsi="仿宋" w:eastAsia="仿宋" w:cs="仿宋"/>
          <w:spacing w:val="-6"/>
          <w:sz w:val="28"/>
          <w:szCs w:val="28"/>
        </w:rPr>
        <w:t>请在</w:t>
      </w:r>
      <w:r>
        <w:rPr>
          <w:rFonts w:hint="eastAsia" w:ascii="仿宋" w:hAnsi="仿宋" w:eastAsia="仿宋" w:cs="仿宋"/>
          <w:spacing w:val="-6"/>
          <w:sz w:val="28"/>
          <w:szCs w:val="28"/>
          <w:lang w:eastAsia="zh-CN"/>
        </w:rPr>
        <w:t>“</w:t>
      </w:r>
      <w:r>
        <w:rPr>
          <w:rFonts w:hint="eastAsia" w:ascii="仿宋" w:hAnsi="仿宋" w:eastAsia="仿宋" w:cs="仿宋"/>
          <w:spacing w:val="-6"/>
          <w:sz w:val="28"/>
          <w:szCs w:val="28"/>
          <w:lang w:val="en-US" w:eastAsia="zh-CN"/>
        </w:rPr>
        <w:t>开票信息</w:t>
      </w:r>
      <w:r>
        <w:rPr>
          <w:rFonts w:hint="eastAsia" w:ascii="仿宋" w:hAnsi="仿宋" w:eastAsia="仿宋" w:cs="仿宋"/>
          <w:spacing w:val="-6"/>
          <w:sz w:val="28"/>
          <w:szCs w:val="28"/>
          <w:lang w:eastAsia="zh-CN"/>
        </w:rPr>
        <w:t>”</w:t>
      </w:r>
      <w:r>
        <w:rPr>
          <w:rFonts w:hint="eastAsia" w:ascii="仿宋" w:hAnsi="仿宋" w:eastAsia="仿宋" w:cs="仿宋"/>
          <w:spacing w:val="-6"/>
          <w:sz w:val="28"/>
          <w:szCs w:val="28"/>
          <w:lang w:val="en-US" w:eastAsia="zh-CN"/>
        </w:rPr>
        <w:t>栏内填写1、2项。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开专票的单位请将开票信息填写完整</w:t>
      </w:r>
      <w:r>
        <w:rPr>
          <w:rFonts w:hint="eastAsia" w:ascii="仿宋" w:hAnsi="仿宋" w:eastAsia="仿宋" w:cs="仿宋"/>
          <w:sz w:val="28"/>
          <w:szCs w:val="28"/>
        </w:rPr>
        <w:t>。</w:t>
      </w:r>
    </w:p>
    <w:p w14:paraId="777FD1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1514" w:leftChars="557" w:hanging="400" w:hangingChars="200"/>
        <w:textAlignment w:val="auto"/>
        <w:rPr>
          <w:rFonts w:hint="eastAsia"/>
          <w:lang w:val="en-US" w:eastAsia="zh-CN"/>
        </w:rPr>
      </w:pPr>
    </w:p>
    <w:p w14:paraId="0E83FD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/>
          <w:lang w:val="en-US" w:eastAsia="zh-CN"/>
        </w:rPr>
      </w:pPr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B35605">
    <w:pPr>
      <w:pStyle w:val="3"/>
      <w:jc w:val="right"/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 PAGE   \* MERGEFORMAT 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t xml:space="preserve"> 3 -</w:t>
    </w:r>
    <w:r>
      <w:rPr>
        <w:rFonts w:ascii="宋体" w:hAnsi="宋体"/>
        <w:sz w:val="28"/>
        <w:szCs w:val="28"/>
      </w:rPr>
      <w:fldChar w:fldCharType="end"/>
    </w:r>
  </w:p>
  <w:p w14:paraId="4AE306CF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3081A7">
    <w:pPr>
      <w:pStyle w:val="3"/>
      <w:rPr>
        <w:rFonts w:asci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 PAGE   \* MERGEFORMAT 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t xml:space="preserve"> 4 -</w:t>
    </w:r>
    <w:r>
      <w:rPr>
        <w:rFonts w:ascii="宋体" w:hAnsi="宋体"/>
        <w:sz w:val="28"/>
        <w:szCs w:val="28"/>
      </w:rPr>
      <w:fldChar w:fldCharType="end"/>
    </w:r>
  </w:p>
  <w:p w14:paraId="781F4691">
    <w:pPr>
      <w:pStyle w:val="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7EB26EE"/>
    <w:multiLevelType w:val="singleLevel"/>
    <w:tmpl w:val="57EB26EE"/>
    <w:lvl w:ilvl="0" w:tentative="0">
      <w:start w:val="1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evenAndOddHeaders w:val="1"/>
  <w:drawingGridHorizontalSpacing w:val="10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NGI2OTVjNTY0NmU2OTRmNTk1OTg5ZDNjNzYyYTYxYTMifQ=="/>
  </w:docVars>
  <w:rsids>
    <w:rsidRoot w:val="008A5090"/>
    <w:rsid w:val="000B1D24"/>
    <w:rsid w:val="0010511D"/>
    <w:rsid w:val="001D25F6"/>
    <w:rsid w:val="001D43B6"/>
    <w:rsid w:val="002F6F0C"/>
    <w:rsid w:val="003162CB"/>
    <w:rsid w:val="00343184"/>
    <w:rsid w:val="003A2488"/>
    <w:rsid w:val="00540D56"/>
    <w:rsid w:val="008A5090"/>
    <w:rsid w:val="008E3D0C"/>
    <w:rsid w:val="00AE113F"/>
    <w:rsid w:val="00CD00E7"/>
    <w:rsid w:val="00CE5C4A"/>
    <w:rsid w:val="00DD1D16"/>
    <w:rsid w:val="00DE62C5"/>
    <w:rsid w:val="00DE7F7C"/>
    <w:rsid w:val="00EF7EFA"/>
    <w:rsid w:val="00F0069F"/>
    <w:rsid w:val="00F76516"/>
    <w:rsid w:val="00FA15E4"/>
    <w:rsid w:val="00FA2AEE"/>
    <w:rsid w:val="018E1EED"/>
    <w:rsid w:val="01C32372"/>
    <w:rsid w:val="0224187C"/>
    <w:rsid w:val="02512B8B"/>
    <w:rsid w:val="026A5188"/>
    <w:rsid w:val="02755044"/>
    <w:rsid w:val="035B7246"/>
    <w:rsid w:val="036A079C"/>
    <w:rsid w:val="03A36D28"/>
    <w:rsid w:val="05276274"/>
    <w:rsid w:val="08030638"/>
    <w:rsid w:val="093C06AB"/>
    <w:rsid w:val="09ED36E6"/>
    <w:rsid w:val="0B5A3F2D"/>
    <w:rsid w:val="0B84338B"/>
    <w:rsid w:val="0C727688"/>
    <w:rsid w:val="0DB55157"/>
    <w:rsid w:val="0EAF071F"/>
    <w:rsid w:val="0F3850C4"/>
    <w:rsid w:val="10D47B7D"/>
    <w:rsid w:val="11502D9C"/>
    <w:rsid w:val="120D7F3D"/>
    <w:rsid w:val="144158F5"/>
    <w:rsid w:val="168F570C"/>
    <w:rsid w:val="197B7B7C"/>
    <w:rsid w:val="1A1F3F02"/>
    <w:rsid w:val="1CAA5D2A"/>
    <w:rsid w:val="1EA25BAA"/>
    <w:rsid w:val="201B715E"/>
    <w:rsid w:val="2109741B"/>
    <w:rsid w:val="223A511D"/>
    <w:rsid w:val="22457256"/>
    <w:rsid w:val="22C1779C"/>
    <w:rsid w:val="230E7CB2"/>
    <w:rsid w:val="23CC7CC9"/>
    <w:rsid w:val="24064722"/>
    <w:rsid w:val="249723EE"/>
    <w:rsid w:val="261D1FBA"/>
    <w:rsid w:val="26703EA1"/>
    <w:rsid w:val="27930786"/>
    <w:rsid w:val="279D0A44"/>
    <w:rsid w:val="28170860"/>
    <w:rsid w:val="293873C9"/>
    <w:rsid w:val="29D84301"/>
    <w:rsid w:val="2B035552"/>
    <w:rsid w:val="2B960321"/>
    <w:rsid w:val="2E6115DE"/>
    <w:rsid w:val="2FCC270F"/>
    <w:rsid w:val="2FEA3001"/>
    <w:rsid w:val="31695B1A"/>
    <w:rsid w:val="34374E86"/>
    <w:rsid w:val="369618AA"/>
    <w:rsid w:val="36A1019C"/>
    <w:rsid w:val="3B6D2699"/>
    <w:rsid w:val="3BD87FC6"/>
    <w:rsid w:val="3C3B655E"/>
    <w:rsid w:val="3DCF2073"/>
    <w:rsid w:val="3F253661"/>
    <w:rsid w:val="40284A6F"/>
    <w:rsid w:val="41A1553C"/>
    <w:rsid w:val="41D659E7"/>
    <w:rsid w:val="430A0D1C"/>
    <w:rsid w:val="43124CCE"/>
    <w:rsid w:val="43135D97"/>
    <w:rsid w:val="44117768"/>
    <w:rsid w:val="45232CF2"/>
    <w:rsid w:val="45FD7489"/>
    <w:rsid w:val="4640073D"/>
    <w:rsid w:val="46FB29BA"/>
    <w:rsid w:val="488C6E00"/>
    <w:rsid w:val="49153299"/>
    <w:rsid w:val="496947BB"/>
    <w:rsid w:val="4A946440"/>
    <w:rsid w:val="4AB33268"/>
    <w:rsid w:val="4B02784D"/>
    <w:rsid w:val="4B8F0E7B"/>
    <w:rsid w:val="4CA966AC"/>
    <w:rsid w:val="4D720CBA"/>
    <w:rsid w:val="4E26357F"/>
    <w:rsid w:val="4EAA7FE0"/>
    <w:rsid w:val="50263A59"/>
    <w:rsid w:val="504F6611"/>
    <w:rsid w:val="519D78F1"/>
    <w:rsid w:val="51E65ADB"/>
    <w:rsid w:val="532A16EF"/>
    <w:rsid w:val="53680BE2"/>
    <w:rsid w:val="53A5346C"/>
    <w:rsid w:val="54C0598C"/>
    <w:rsid w:val="550C00C1"/>
    <w:rsid w:val="55BE25C3"/>
    <w:rsid w:val="55FB2D60"/>
    <w:rsid w:val="56586573"/>
    <w:rsid w:val="56707D61"/>
    <w:rsid w:val="567809C3"/>
    <w:rsid w:val="57A311D2"/>
    <w:rsid w:val="57CC6CAA"/>
    <w:rsid w:val="57F86260"/>
    <w:rsid w:val="58C8122C"/>
    <w:rsid w:val="59D14FBA"/>
    <w:rsid w:val="5BF5123B"/>
    <w:rsid w:val="5C152337"/>
    <w:rsid w:val="5C9B21CB"/>
    <w:rsid w:val="5EBE2BEE"/>
    <w:rsid w:val="5F6065DD"/>
    <w:rsid w:val="5FBE7D8F"/>
    <w:rsid w:val="60041466"/>
    <w:rsid w:val="600F6005"/>
    <w:rsid w:val="60AF7D20"/>
    <w:rsid w:val="60C56539"/>
    <w:rsid w:val="62E95123"/>
    <w:rsid w:val="64BC03DF"/>
    <w:rsid w:val="651E6BDA"/>
    <w:rsid w:val="658D34B5"/>
    <w:rsid w:val="666625E0"/>
    <w:rsid w:val="67380427"/>
    <w:rsid w:val="681E386B"/>
    <w:rsid w:val="69272501"/>
    <w:rsid w:val="69351FD5"/>
    <w:rsid w:val="69520631"/>
    <w:rsid w:val="695A7E42"/>
    <w:rsid w:val="697055AA"/>
    <w:rsid w:val="6994712D"/>
    <w:rsid w:val="69B476BB"/>
    <w:rsid w:val="6A191F99"/>
    <w:rsid w:val="6A600FC9"/>
    <w:rsid w:val="6A9811DC"/>
    <w:rsid w:val="6B095DA8"/>
    <w:rsid w:val="6BEE31E1"/>
    <w:rsid w:val="6BF20C64"/>
    <w:rsid w:val="6CE313DF"/>
    <w:rsid w:val="6D46543D"/>
    <w:rsid w:val="6E9069E1"/>
    <w:rsid w:val="70B07280"/>
    <w:rsid w:val="71657967"/>
    <w:rsid w:val="71FC35C2"/>
    <w:rsid w:val="73B87978"/>
    <w:rsid w:val="73C44DF0"/>
    <w:rsid w:val="74647090"/>
    <w:rsid w:val="76191423"/>
    <w:rsid w:val="770B2AD9"/>
    <w:rsid w:val="778115F4"/>
    <w:rsid w:val="77C11D73"/>
    <w:rsid w:val="780B56E4"/>
    <w:rsid w:val="78113804"/>
    <w:rsid w:val="78574485"/>
    <w:rsid w:val="78C338C8"/>
    <w:rsid w:val="78E55F35"/>
    <w:rsid w:val="7A770E0E"/>
    <w:rsid w:val="7AA6235C"/>
    <w:rsid w:val="7B3F6108"/>
    <w:rsid w:val="7C6925CC"/>
    <w:rsid w:val="7D63567A"/>
    <w:rsid w:val="7FBF0CFB"/>
    <w:rsid w:val="7FF62388"/>
    <w:rsid w:val="7FFA7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nhideWhenUsed="0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宋体" w:cs="Times New Roman"/>
      <w:kern w:val="0"/>
      <w:sz w:val="20"/>
      <w:szCs w:val="20"/>
      <w:lang w:val="en-US" w:eastAsia="zh-CN" w:bidi="ar-SA"/>
    </w:rPr>
  </w:style>
  <w:style w:type="character" w:default="1" w:styleId="8">
    <w:name w:val="Default Paragraph Font"/>
    <w:semiHidden/>
    <w:qFormat/>
    <w:uiPriority w:val="99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2"/>
    <w:semiHidden/>
    <w:qFormat/>
    <w:uiPriority w:val="99"/>
    <w:pPr>
      <w:ind w:left="100" w:leftChars="2500"/>
    </w:pPr>
  </w:style>
  <w:style w:type="paragraph" w:styleId="3">
    <w:name w:val="footer"/>
    <w:basedOn w:val="1"/>
    <w:link w:val="11"/>
    <w:autoRedefine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4">
    <w:name w:val="header"/>
    <w:basedOn w:val="1"/>
    <w:link w:val="10"/>
    <w:autoRedefine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99"/>
    <w:rPr>
      <w:sz w:val="24"/>
    </w:rPr>
  </w:style>
  <w:style w:type="table" w:styleId="7">
    <w:name w:val="Table Grid"/>
    <w:basedOn w:val="6"/>
    <w:autoRedefine/>
    <w:qFormat/>
    <w:locked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page number"/>
    <w:basedOn w:val="8"/>
    <w:autoRedefine/>
    <w:qFormat/>
    <w:uiPriority w:val="0"/>
  </w:style>
  <w:style w:type="character" w:customStyle="1" w:styleId="10">
    <w:name w:val="Header Char"/>
    <w:basedOn w:val="8"/>
    <w:link w:val="4"/>
    <w:autoRedefine/>
    <w:semiHidden/>
    <w:qFormat/>
    <w:locked/>
    <w:uiPriority w:val="99"/>
    <w:rPr>
      <w:rFonts w:ascii="Times New Roman" w:hAnsi="Times New Roman" w:eastAsia="宋体" w:cs="Times New Roman"/>
      <w:kern w:val="0"/>
      <w:sz w:val="18"/>
      <w:szCs w:val="18"/>
    </w:rPr>
  </w:style>
  <w:style w:type="character" w:customStyle="1" w:styleId="11">
    <w:name w:val="Footer Char"/>
    <w:basedOn w:val="8"/>
    <w:link w:val="3"/>
    <w:autoRedefine/>
    <w:qFormat/>
    <w:locked/>
    <w:uiPriority w:val="99"/>
    <w:rPr>
      <w:rFonts w:ascii="Times New Roman" w:hAnsi="Times New Roman" w:eastAsia="宋体" w:cs="Times New Roman"/>
      <w:kern w:val="0"/>
      <w:sz w:val="18"/>
      <w:szCs w:val="18"/>
    </w:rPr>
  </w:style>
  <w:style w:type="character" w:customStyle="1" w:styleId="12">
    <w:name w:val="Date Char"/>
    <w:basedOn w:val="8"/>
    <w:link w:val="2"/>
    <w:autoRedefine/>
    <w:semiHidden/>
    <w:qFormat/>
    <w:locked/>
    <w:uiPriority w:val="99"/>
    <w:rPr>
      <w:rFonts w:ascii="Times New Roman" w:hAnsi="Times New Roman" w:eastAsia="宋体" w:cs="Times New Roman"/>
      <w:kern w:val="0"/>
      <w:sz w:val="20"/>
      <w:szCs w:val="20"/>
    </w:rPr>
  </w:style>
  <w:style w:type="paragraph" w:customStyle="1" w:styleId="13">
    <w:name w:val="正文首行缩进 21"/>
    <w:basedOn w:val="14"/>
    <w:next w:val="5"/>
    <w:autoRedefine/>
    <w:qFormat/>
    <w:uiPriority w:val="0"/>
    <w:pPr>
      <w:ind w:firstLine="420"/>
    </w:pPr>
  </w:style>
  <w:style w:type="paragraph" w:customStyle="1" w:styleId="14">
    <w:name w:val="正文文本缩进1"/>
    <w:basedOn w:val="5"/>
    <w:next w:val="1"/>
    <w:autoRedefine/>
    <w:qFormat/>
    <w:uiPriority w:val="0"/>
    <w:pPr>
      <w:spacing w:after="120"/>
      <w:ind w:left="420" w:leftChars="200"/>
    </w:pPr>
    <w:rPr>
      <w:rFonts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</Pages>
  <Words>252</Words>
  <Characters>252</Characters>
  <Lines>0</Lines>
  <Paragraphs>0</Paragraphs>
  <TotalTime>0</TotalTime>
  <ScaleCrop>false</ScaleCrop>
  <LinksUpToDate>false</LinksUpToDate>
  <CharactersWithSpaces>270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2016-09-06T07:44:00Z</dcterms:created>
  <dc:creator>lenovo</dc:creator>
  <cp:lastModifiedBy>xiaoxueer</cp:lastModifiedBy>
  <cp:lastPrinted>2024-03-06T02:00:00Z</cp:lastPrinted>
  <dcterms:modified xsi:type="dcterms:W3CDTF">2025-10-30T08:58:04Z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94BE15E5C73643F59EB722FF607D2291</vt:lpwstr>
  </property>
  <property fmtid="{D5CDD505-2E9C-101B-9397-08002B2CF9AE}" pid="4" name="KSOTemplateDocerSaveRecord">
    <vt:lpwstr>eyJoZGlkIjoiNGI2OTVjNTY0NmU2OTRmNTk1OTg5ZDNjNzYyYTYxYTMiLCJ1c2VySWQiOiI0NTY1MTU5ODIifQ==</vt:lpwstr>
  </property>
</Properties>
</file>